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5511165</wp:posOffset>
            </wp:positionH>
            <wp:positionV relativeFrom="page">
              <wp:posOffset>459740</wp:posOffset>
            </wp:positionV>
            <wp:extent cx="1129665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A17826" w:rsidRDefault="00902BDB" w:rsidP="00902BD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SMB Whole School Photo</w:t>
      </w:r>
    </w:p>
    <w:p w:rsidR="00902BDB" w:rsidRDefault="00902BDB" w:rsidP="00902BDB">
      <w:pPr>
        <w:jc w:val="center"/>
        <w:rPr>
          <w:rFonts w:ascii="Arial" w:hAnsi="Arial" w:cs="Arial"/>
          <w:b/>
          <w:sz w:val="36"/>
          <w:szCs w:val="36"/>
        </w:rPr>
      </w:pPr>
    </w:p>
    <w:p w:rsidR="00902BDB" w:rsidRDefault="00902BDB" w:rsidP="00902BDB">
      <w:pPr>
        <w:rPr>
          <w:rFonts w:ascii="Arial" w:hAnsi="Arial" w:cs="Arial"/>
        </w:rPr>
      </w:pPr>
      <w:r>
        <w:rPr>
          <w:rFonts w:ascii="Arial" w:hAnsi="Arial" w:cs="Arial"/>
        </w:rPr>
        <w:t>October 1, 2018</w:t>
      </w:r>
    </w:p>
    <w:p w:rsidR="00902BDB" w:rsidRDefault="00902BDB" w:rsidP="00902BDB">
      <w:pPr>
        <w:rPr>
          <w:rFonts w:ascii="Arial" w:hAnsi="Arial" w:cs="Arial"/>
        </w:rPr>
      </w:pPr>
    </w:p>
    <w:p w:rsidR="00902BDB" w:rsidRDefault="00902BDB" w:rsidP="00902BDB">
      <w:pPr>
        <w:rPr>
          <w:rFonts w:ascii="Arial" w:hAnsi="Arial" w:cs="Arial"/>
        </w:rPr>
      </w:pPr>
      <w:r>
        <w:rPr>
          <w:rFonts w:ascii="Arial" w:hAnsi="Arial" w:cs="Arial"/>
        </w:rPr>
        <w:t>Dear parents/guardians,</w:t>
      </w:r>
    </w:p>
    <w:p w:rsidR="00902BDB" w:rsidRDefault="00902BDB" w:rsidP="00902BDB">
      <w:pPr>
        <w:rPr>
          <w:rFonts w:ascii="Arial" w:hAnsi="Arial" w:cs="Arial"/>
        </w:rPr>
      </w:pPr>
    </w:p>
    <w:p w:rsidR="00902BDB" w:rsidRDefault="00902BDB" w:rsidP="00902BDB">
      <w:pPr>
        <w:rPr>
          <w:rFonts w:ascii="Arial" w:hAnsi="Arial" w:cs="Arial"/>
        </w:rPr>
      </w:pPr>
      <w:r>
        <w:rPr>
          <w:rFonts w:ascii="Arial" w:hAnsi="Arial" w:cs="Arial"/>
        </w:rPr>
        <w:t>On Thursday, October 4</w:t>
      </w:r>
      <w:r w:rsidRPr="00902BD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at 9:45, we have a photographer coming to our school to take a photo of our entire school population.  Out first whole school photo was in 2000 and the last time we had a whole school outdoor photo taken was back in 2007-08, </w:t>
      </w:r>
      <w:r w:rsidR="0045746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 xml:space="preserve">we are due for another group photo.    </w:t>
      </w:r>
    </w:p>
    <w:p w:rsidR="0045746B" w:rsidRDefault="0045746B" w:rsidP="00902BDB">
      <w:pPr>
        <w:rPr>
          <w:rFonts w:ascii="Arial" w:hAnsi="Arial" w:cs="Arial"/>
        </w:rPr>
      </w:pPr>
    </w:p>
    <w:p w:rsidR="0045746B" w:rsidRDefault="0045746B" w:rsidP="00902BDB">
      <w:pPr>
        <w:rPr>
          <w:rFonts w:ascii="Arial" w:hAnsi="Arial" w:cs="Arial"/>
        </w:rPr>
      </w:pPr>
      <w:r>
        <w:rPr>
          <w:rFonts w:ascii="Arial" w:hAnsi="Arial" w:cs="Arial"/>
        </w:rPr>
        <w:t>We would kindly ask that if you would prefer that your child(ren) not be in the group photograph to please let us know before Thursday.</w:t>
      </w:r>
    </w:p>
    <w:p w:rsidR="00CF2356" w:rsidRDefault="00CF2356" w:rsidP="00902BDB">
      <w:pPr>
        <w:rPr>
          <w:rFonts w:ascii="Arial" w:hAnsi="Arial" w:cs="Arial"/>
        </w:rPr>
      </w:pPr>
    </w:p>
    <w:p w:rsidR="00CF2356" w:rsidRDefault="00CF2356" w:rsidP="00902BDB">
      <w:pPr>
        <w:rPr>
          <w:rFonts w:ascii="Arial" w:hAnsi="Arial" w:cs="Arial"/>
        </w:rPr>
      </w:pPr>
      <w:r>
        <w:rPr>
          <w:rFonts w:ascii="Arial" w:hAnsi="Arial" w:cs="Arial"/>
        </w:rPr>
        <w:t>Please note that our annual Picture Day is on Tuesday, October 9</w:t>
      </w:r>
      <w:r w:rsidRPr="00CF235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for individual and class photos.</w:t>
      </w:r>
    </w:p>
    <w:p w:rsidR="0045746B" w:rsidRDefault="0045746B" w:rsidP="00902BDB">
      <w:pPr>
        <w:rPr>
          <w:rFonts w:ascii="Arial" w:hAnsi="Arial" w:cs="Arial"/>
        </w:rPr>
      </w:pPr>
    </w:p>
    <w:p w:rsidR="0045746B" w:rsidRDefault="0045746B" w:rsidP="00902BDB">
      <w:pPr>
        <w:rPr>
          <w:rFonts w:ascii="Arial" w:hAnsi="Arial" w:cs="Arial"/>
        </w:rPr>
      </w:pPr>
      <w:r>
        <w:rPr>
          <w:rFonts w:ascii="Arial" w:hAnsi="Arial" w:cs="Arial"/>
        </w:rPr>
        <w:t>Many thanks,</w:t>
      </w:r>
    </w:p>
    <w:p w:rsidR="0045746B" w:rsidRDefault="0045746B" w:rsidP="00902BDB">
      <w:pPr>
        <w:rPr>
          <w:rFonts w:ascii="Arial" w:hAnsi="Arial" w:cs="Arial"/>
        </w:rPr>
      </w:pPr>
    </w:p>
    <w:p w:rsidR="0045746B" w:rsidRDefault="0045746B" w:rsidP="00902BDB">
      <w:pPr>
        <w:rPr>
          <w:rFonts w:ascii="Arial" w:hAnsi="Arial" w:cs="Arial"/>
        </w:rPr>
      </w:pPr>
    </w:p>
    <w:p w:rsidR="0045746B" w:rsidRDefault="0045746B" w:rsidP="00902BDB">
      <w:pPr>
        <w:rPr>
          <w:rFonts w:ascii="Arial" w:hAnsi="Arial" w:cs="Arial"/>
        </w:rPr>
      </w:pPr>
      <w:r>
        <w:rPr>
          <w:rFonts w:ascii="Arial" w:hAnsi="Arial" w:cs="Arial"/>
        </w:rPr>
        <w:t>Mr. C. Minutillo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Ms. L. Bryden</w:t>
      </w:r>
    </w:p>
    <w:p w:rsidR="0045746B" w:rsidRDefault="0045746B" w:rsidP="00902BDB">
      <w:pPr>
        <w:rPr>
          <w:rFonts w:ascii="Arial" w:hAnsi="Arial" w:cs="Arial"/>
        </w:rPr>
      </w:pPr>
      <w:r>
        <w:rPr>
          <w:rFonts w:ascii="Arial" w:hAnsi="Arial" w:cs="Arial"/>
        </w:rPr>
        <w:t>Principal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Vice-principal</w:t>
      </w:r>
    </w:p>
    <w:p w:rsidR="0045746B" w:rsidRDefault="0045746B" w:rsidP="00902BDB">
      <w:pPr>
        <w:rPr>
          <w:rFonts w:ascii="Arial" w:hAnsi="Arial" w:cs="Arial"/>
        </w:rPr>
      </w:pPr>
    </w:p>
    <w:p w:rsidR="0045746B" w:rsidRPr="00902BDB" w:rsidRDefault="0045746B" w:rsidP="00902BDB">
      <w:pPr>
        <w:rPr>
          <w:rFonts w:ascii="Arial" w:hAnsi="Arial" w:cs="Arial"/>
        </w:rPr>
      </w:pPr>
    </w:p>
    <w:sectPr w:rsidR="0045746B" w:rsidRPr="00902BDB" w:rsidSect="007B16CB">
      <w:footerReference w:type="default" r:id="rId8"/>
      <w:headerReference w:type="first" r:id="rId9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227" w:rsidRDefault="00BE7227" w:rsidP="00D807D8">
      <w:r>
        <w:separator/>
      </w:r>
    </w:p>
  </w:endnote>
  <w:endnote w:type="continuationSeparator" w:id="0">
    <w:p w:rsidR="00BE7227" w:rsidRDefault="00BE7227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227" w:rsidRDefault="00BE7227" w:rsidP="00D807D8">
      <w:r>
        <w:separator/>
      </w:r>
    </w:p>
  </w:footnote>
  <w:footnote w:type="continuationSeparator" w:id="0">
    <w:p w:rsidR="00BE7227" w:rsidRDefault="00BE7227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attachedTemplate r:id="rId1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E4F7A"/>
    <w:rsid w:val="001F2276"/>
    <w:rsid w:val="00247D80"/>
    <w:rsid w:val="00285446"/>
    <w:rsid w:val="002A77C9"/>
    <w:rsid w:val="002D162B"/>
    <w:rsid w:val="00300E59"/>
    <w:rsid w:val="00391520"/>
    <w:rsid w:val="003B2BAD"/>
    <w:rsid w:val="003D09FF"/>
    <w:rsid w:val="003D7766"/>
    <w:rsid w:val="003E1012"/>
    <w:rsid w:val="003E304E"/>
    <w:rsid w:val="003E5A49"/>
    <w:rsid w:val="00442970"/>
    <w:rsid w:val="0045746B"/>
    <w:rsid w:val="00553C45"/>
    <w:rsid w:val="00556C67"/>
    <w:rsid w:val="00556F54"/>
    <w:rsid w:val="00570ECC"/>
    <w:rsid w:val="0059507D"/>
    <w:rsid w:val="005A407D"/>
    <w:rsid w:val="006D23F7"/>
    <w:rsid w:val="00767796"/>
    <w:rsid w:val="007B16CB"/>
    <w:rsid w:val="007D0AB4"/>
    <w:rsid w:val="007D186E"/>
    <w:rsid w:val="0083296F"/>
    <w:rsid w:val="008E6169"/>
    <w:rsid w:val="00902BDB"/>
    <w:rsid w:val="009246DB"/>
    <w:rsid w:val="00962DB6"/>
    <w:rsid w:val="009D28F4"/>
    <w:rsid w:val="00A17826"/>
    <w:rsid w:val="00A55EAC"/>
    <w:rsid w:val="00AA5E5B"/>
    <w:rsid w:val="00AC350E"/>
    <w:rsid w:val="00B00C48"/>
    <w:rsid w:val="00B57C53"/>
    <w:rsid w:val="00BD44E0"/>
    <w:rsid w:val="00BE7227"/>
    <w:rsid w:val="00C145EF"/>
    <w:rsid w:val="00C768B3"/>
    <w:rsid w:val="00C94165"/>
    <w:rsid w:val="00CF2356"/>
    <w:rsid w:val="00D019BC"/>
    <w:rsid w:val="00D55385"/>
    <w:rsid w:val="00D807D8"/>
    <w:rsid w:val="00DC72DC"/>
    <w:rsid w:val="00DE1B1D"/>
    <w:rsid w:val="00E5631A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8E9B3A08-6231-4A53-923D-AB4ADDA28A99}"/>
</file>

<file path=customXml/itemProps3.xml><?xml version="1.0" encoding="utf-8"?>
<ds:datastoreItem xmlns:ds="http://schemas.openxmlformats.org/officeDocument/2006/customXml" ds:itemID="{49C4BA96-CE16-42CC-A0B1-22ED50EA2AF6}"/>
</file>

<file path=customXml/itemProps4.xml><?xml version="1.0" encoding="utf-8"?>
<ds:datastoreItem xmlns:ds="http://schemas.openxmlformats.org/officeDocument/2006/customXml" ds:itemID="{CCDCA396-EB10-45C4-A74E-FC445CF08F57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</TotalTime>
  <Pages>1</Pages>
  <Words>102</Words>
  <Characters>582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Peggy Sheridan</cp:lastModifiedBy>
  <cp:revision>2</cp:revision>
  <dcterms:created xsi:type="dcterms:W3CDTF">2018-10-01T15:51:00Z</dcterms:created>
  <dcterms:modified xsi:type="dcterms:W3CDTF">2018-10-01T15:51:00Z</dcterms:modified>
</cp:coreProperties>
</file>